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4637B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w:t>
      </w:r>
      <w:r w:rsidR="008F4033">
        <w:rPr>
          <w:rFonts w:ascii="Garamond" w:hAnsi="Garamond"/>
          <w:u w:val="single"/>
        </w:rPr>
        <w:t>3</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w:t>
      </w:r>
      <w:r w:rsidR="005149C8">
        <w:rPr>
          <w:rFonts w:ascii="Garamond" w:hAnsi="Garamond"/>
          <w:b/>
          <w:bCs/>
          <w:u w:val="single"/>
        </w:rPr>
        <w:t>2</w:t>
      </w:r>
      <w:r w:rsidR="008F4033">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25F9628B" w:rsidR="004777A7" w:rsidRDefault="004777A7" w:rsidP="00510448">
      <w:pPr>
        <w:pStyle w:val="Odstavekseznama"/>
        <w:spacing w:after="0"/>
        <w:jc w:val="both"/>
        <w:rPr>
          <w:rFonts w:ascii="Garamond" w:eastAsia="Times New Roman" w:hAnsi="Garamond"/>
          <w:b/>
          <w:bCs/>
          <w:lang w:eastAsia="sl-SI"/>
        </w:rPr>
      </w:pPr>
    </w:p>
    <w:p w14:paraId="0DC10B15" w14:textId="20F01F53" w:rsidR="006F0373" w:rsidRDefault="00165852" w:rsidP="006F0373">
      <w:pPr>
        <w:spacing w:after="0"/>
        <w:jc w:val="both"/>
        <w:rPr>
          <w:rFonts w:ascii="Garamond" w:eastAsia="Times New Roman" w:hAnsi="Garamond"/>
          <w:lang w:eastAsia="sl-SI"/>
        </w:rPr>
      </w:pPr>
      <w:r>
        <w:rPr>
          <w:noProof/>
        </w:rPr>
        <w:drawing>
          <wp:inline distT="0" distB="0" distL="0" distR="0" wp14:anchorId="36EE776A" wp14:editId="06B8F0E7">
            <wp:extent cx="5760720" cy="2393315"/>
            <wp:effectExtent l="0" t="0" r="0" b="6985"/>
            <wp:docPr id="13142411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41179" name="Slika 1" descr="Slika, ki vsebuje besede besedilo, posnetek zaslona, pisava, številka&#10;&#10;Vsebina, ustvarjena z UI, morda ni pravilna."/>
                    <pic:cNvPicPr/>
                  </pic:nvPicPr>
                  <pic:blipFill>
                    <a:blip r:embed="rId13"/>
                    <a:stretch>
                      <a:fillRect/>
                    </a:stretch>
                  </pic:blipFill>
                  <pic:spPr>
                    <a:xfrm>
                      <a:off x="0" y="0"/>
                      <a:ext cx="5760720" cy="2393315"/>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A5C2B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5149C8">
        <w:rPr>
          <w:rFonts w:ascii="Garamond" w:eastAsia="Times New Roman" w:hAnsi="Garamond"/>
          <w:b/>
          <w:bCs/>
          <w:lang w:eastAsia="sl-SI"/>
        </w:rPr>
        <w:t>2</w:t>
      </w:r>
      <w:r w:rsidR="008F4033">
        <w:rPr>
          <w:rFonts w:ascii="Garamond" w:eastAsia="Times New Roman" w:hAnsi="Garamond"/>
          <w:b/>
          <w:bCs/>
          <w:lang w:eastAsia="sl-SI"/>
        </w:rPr>
        <w:t>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8F4033">
        <w:rPr>
          <w:rFonts w:ascii="Garamond" w:eastAsia="Times New Roman" w:hAnsi="Garamond"/>
          <w:lang w:eastAsia="sl-SI"/>
        </w:rPr>
        <w:t>formoterol</w:t>
      </w:r>
      <w:proofErr w:type="spellEnd"/>
      <w:r w:rsidR="008F4033">
        <w:rPr>
          <w:rFonts w:ascii="Garamond" w:eastAsia="Times New Roman" w:hAnsi="Garamond"/>
          <w:lang w:eastAsia="sl-SI"/>
        </w:rPr>
        <w:t xml:space="preserve">, </w:t>
      </w:r>
      <w:proofErr w:type="spellStart"/>
      <w:r w:rsidR="008F4033">
        <w:rPr>
          <w:rFonts w:ascii="Garamond" w:eastAsia="Times New Roman" w:hAnsi="Garamond"/>
          <w:lang w:eastAsia="sl-SI"/>
        </w:rPr>
        <w:t>glikopironijev</w:t>
      </w:r>
      <w:proofErr w:type="spellEnd"/>
      <w:r w:rsidR="008F4033">
        <w:rPr>
          <w:rFonts w:ascii="Garamond" w:eastAsia="Times New Roman" w:hAnsi="Garamond"/>
          <w:lang w:eastAsia="sl-SI"/>
        </w:rPr>
        <w:t xml:space="preserve"> bromid in </w:t>
      </w:r>
      <w:proofErr w:type="spellStart"/>
      <w:r w:rsidR="008F4033">
        <w:rPr>
          <w:rFonts w:ascii="Garamond" w:eastAsia="Times New Roman" w:hAnsi="Garamond"/>
          <w:lang w:eastAsia="sl-SI"/>
        </w:rPr>
        <w:t>beklometazon</w:t>
      </w:r>
      <w:proofErr w:type="spellEnd"/>
      <w:r w:rsidR="00142E49">
        <w:rPr>
          <w:rFonts w:ascii="Garamond" w:eastAsia="Times New Roman" w:hAnsi="Garamond"/>
          <w:lang w:eastAsia="sl-SI"/>
        </w:rPr>
        <w:t xml:space="preserve"> </w:t>
      </w:r>
      <w:r w:rsidR="008F4033">
        <w:rPr>
          <w:rFonts w:ascii="Garamond" w:eastAsia="Times New Roman" w:hAnsi="Garamond"/>
          <w:lang w:eastAsia="sl-SI"/>
        </w:rPr>
        <w:t>ATC R03AL09</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8F4033">
        <w:rPr>
          <w:rFonts w:ascii="Garamond" w:eastAsia="Times New Roman" w:hAnsi="Garamond"/>
          <w:lang w:eastAsia="sl-SI"/>
        </w:rPr>
        <w:t>5</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96B1" w14:textId="77777777" w:rsidR="009813EA" w:rsidRDefault="009813EA" w:rsidP="00E5569B">
      <w:pPr>
        <w:spacing w:after="0"/>
      </w:pPr>
      <w:r>
        <w:separator/>
      </w:r>
    </w:p>
  </w:endnote>
  <w:endnote w:type="continuationSeparator" w:id="0">
    <w:p w14:paraId="51481184" w14:textId="77777777" w:rsidR="009813EA" w:rsidRDefault="009813E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33C2" w14:textId="77777777" w:rsidR="009813EA" w:rsidRDefault="009813EA" w:rsidP="00E5569B">
      <w:pPr>
        <w:spacing w:after="0"/>
      </w:pPr>
      <w:r>
        <w:separator/>
      </w:r>
    </w:p>
  </w:footnote>
  <w:footnote w:type="continuationSeparator" w:id="0">
    <w:p w14:paraId="2A6D81EF" w14:textId="77777777" w:rsidR="009813EA" w:rsidRDefault="009813E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34635"/>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5859"/>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033"/>
    <w:rsid w:val="008F490D"/>
    <w:rsid w:val="00904DF0"/>
    <w:rsid w:val="00923279"/>
    <w:rsid w:val="00926876"/>
    <w:rsid w:val="0094102C"/>
    <w:rsid w:val="009463E6"/>
    <w:rsid w:val="009534CF"/>
    <w:rsid w:val="00953789"/>
    <w:rsid w:val="009561B9"/>
    <w:rsid w:val="00961820"/>
    <w:rsid w:val="00967C92"/>
    <w:rsid w:val="009700CF"/>
    <w:rsid w:val="00975286"/>
    <w:rsid w:val="009813EA"/>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74A0F"/>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E0AE9"/>
    <w:rsid w:val="00291755"/>
    <w:rsid w:val="00294C40"/>
    <w:rsid w:val="003035AC"/>
    <w:rsid w:val="00307F2E"/>
    <w:rsid w:val="00313F5C"/>
    <w:rsid w:val="00331C7B"/>
    <w:rsid w:val="003B0340"/>
    <w:rsid w:val="003C3CE3"/>
    <w:rsid w:val="003D361F"/>
    <w:rsid w:val="003D5859"/>
    <w:rsid w:val="003E5BE8"/>
    <w:rsid w:val="003E7157"/>
    <w:rsid w:val="00454C74"/>
    <w:rsid w:val="004B70E6"/>
    <w:rsid w:val="004C176A"/>
    <w:rsid w:val="00590495"/>
    <w:rsid w:val="005950BB"/>
    <w:rsid w:val="005B03B9"/>
    <w:rsid w:val="00632DDD"/>
    <w:rsid w:val="00670282"/>
    <w:rsid w:val="007029F6"/>
    <w:rsid w:val="007417F1"/>
    <w:rsid w:val="007435ED"/>
    <w:rsid w:val="007A44D9"/>
    <w:rsid w:val="007E759C"/>
    <w:rsid w:val="00805B15"/>
    <w:rsid w:val="00810267"/>
    <w:rsid w:val="008B09CD"/>
    <w:rsid w:val="00975286"/>
    <w:rsid w:val="00A22336"/>
    <w:rsid w:val="00A32030"/>
    <w:rsid w:val="00A40654"/>
    <w:rsid w:val="00A70759"/>
    <w:rsid w:val="00B25E11"/>
    <w:rsid w:val="00B53317"/>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1419</Words>
  <Characters>8089</Characters>
  <Application>Microsoft Office Word</Application>
  <DocSecurity>4</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Maruša Vodenik</cp:lastModifiedBy>
  <cp:revision>2</cp:revision>
  <cp:lastPrinted>2025-02-26T07:59:00Z</cp:lastPrinted>
  <dcterms:created xsi:type="dcterms:W3CDTF">2025-06-23T12:00:00Z</dcterms:created>
  <dcterms:modified xsi:type="dcterms:W3CDTF">2025-06-23T12:00:00Z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